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604BC" w:rsidRDefault="005F374E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D1B71" w:rsidRPr="005604BC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45719" cy="52705"/>
                      <wp:effectExtent l="0" t="0" r="0" b="4445"/>
                      <wp:docPr id="3" name="Ovale 3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5719" cy="527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2D51C6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e 3" o:spid="_x0000_s1026" alt="portrait d’une femme" style="width:3.6pt;height:4.1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" stroked="f" strokeweight="1pt">
                      <v:fill r:id="rId12" o:title="portrait d’une femme" recolor="t" rotate="t" type="frame"/>
                      <v:stroke joinstyle="miter"/>
                      <v:textbox>
                        <w:txbxContent>
                          <w:p w:rsidR="00DC3F0A" w:rsidRPr="002D51C6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9155ED" w:rsidRDefault="008514E0" w:rsidP="0091729C">
            <w:pPr>
              <w:pStyle w:val="Titre"/>
              <w:rPr>
                <w:rFonts w:ascii="Cooper Black" w:hAnsi="Cooper Black"/>
                <w:sz w:val="36"/>
                <w:szCs w:val="36"/>
              </w:rPr>
            </w:pPr>
            <w:r w:rsidRPr="008514E0">
              <w:rPr>
                <w:rFonts w:ascii="Cooper Black" w:hAnsi="Cooper Black"/>
                <w:sz w:val="36"/>
                <w:szCs w:val="36"/>
              </w:rPr>
              <w:t>KADDOUR BENCHERIF</w:t>
            </w:r>
            <w:r w:rsidR="00486D31" w:rsidRPr="008514E0">
              <w:rPr>
                <w:rFonts w:ascii="Cooper Black" w:hAnsi="Cooper Black"/>
                <w:sz w:val="36"/>
                <w:szCs w:val="36"/>
              </w:rPr>
              <w:t xml:space="preserve"> </w:t>
            </w:r>
            <w:proofErr w:type="spellStart"/>
            <w:r w:rsidR="00486D31" w:rsidRPr="008514E0">
              <w:rPr>
                <w:rFonts w:ascii="Cooper Black" w:hAnsi="Cooper Black"/>
                <w:sz w:val="36"/>
                <w:szCs w:val="36"/>
              </w:rPr>
              <w:t>Chemsi</w:t>
            </w:r>
            <w:proofErr w:type="spellEnd"/>
          </w:p>
          <w:p w:rsidR="009155ED" w:rsidRPr="009155ED" w:rsidRDefault="009155ED" w:rsidP="009155ED"/>
          <w:p w:rsidR="003D1B71" w:rsidRPr="009155ED" w:rsidRDefault="003D1B71" w:rsidP="009155ED">
            <w:bookmarkStart w:id="0" w:name="_GoBack"/>
            <w:bookmarkEnd w:id="0"/>
          </w:p>
        </w:tc>
      </w:tr>
      <w:tr w:rsidR="003D1B71" w:rsidRPr="005604BC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DED36C0FF5F74293AC7DC47F2E4908BF"/>
              </w:placeholder>
              <w:temporary/>
              <w:showingPlcHdr/>
              <w15:appearance w15:val="hidden"/>
            </w:sdtPr>
            <w:sdtEndPr/>
            <w:sdtContent>
              <w:p w:rsidR="003D1B71" w:rsidRDefault="003D1B71" w:rsidP="002A6560">
                <w:pPr>
                  <w:pStyle w:val="Titre2"/>
                </w:pPr>
                <w:r w:rsidRPr="00173F06">
                  <w:rPr>
                    <w:sz w:val="32"/>
                    <w:szCs w:val="32"/>
                  </w:rPr>
                  <w:t>Expérience</w:t>
                </w:r>
              </w:p>
            </w:sdtContent>
          </w:sdt>
          <w:p w:rsidR="00265825" w:rsidRPr="00265825" w:rsidRDefault="00265825" w:rsidP="00265825"/>
          <w:p w:rsidR="00486D31" w:rsidRDefault="00486D31" w:rsidP="003B248B">
            <w:pPr>
              <w:pStyle w:val="Nomdelasocit"/>
              <w:numPr>
                <w:ilvl w:val="0"/>
                <w:numId w:val="17"/>
              </w:numPr>
            </w:pPr>
            <w:r>
              <w:t>A</w:t>
            </w:r>
            <w:r w:rsidRPr="00486D31">
              <w:rPr>
                <w:b/>
              </w:rPr>
              <w:t>ssistant Contrôleur technique</w:t>
            </w:r>
            <w:r w:rsidR="005F374E">
              <w:rPr>
                <w:b/>
              </w:rPr>
              <w:t>, employé polyvalent</w:t>
            </w:r>
            <w:r w:rsidRPr="00486D31">
              <w:rPr>
                <w:b/>
              </w:rPr>
              <w:t xml:space="preserve"> - </w:t>
            </w:r>
            <w:proofErr w:type="spellStart"/>
            <w:r w:rsidRPr="00486D31">
              <w:rPr>
                <w:b/>
              </w:rPr>
              <w:t>Autovision</w:t>
            </w:r>
            <w:proofErr w:type="spellEnd"/>
            <w:r w:rsidRPr="00486D31">
              <w:rPr>
                <w:b/>
              </w:rPr>
              <w:t xml:space="preserve"> </w:t>
            </w:r>
            <w:proofErr w:type="spellStart"/>
            <w:r w:rsidRPr="00486D31">
              <w:rPr>
                <w:b/>
              </w:rPr>
              <w:t>Gazeran</w:t>
            </w:r>
            <w:proofErr w:type="spellEnd"/>
            <w:r w:rsidRPr="00486D31">
              <w:rPr>
                <w:b/>
              </w:rPr>
              <w:t xml:space="preserve"> 78</w:t>
            </w:r>
          </w:p>
          <w:p w:rsidR="00486D31" w:rsidRDefault="00486D31" w:rsidP="00486D31">
            <w:pPr>
              <w:pStyle w:val="Intitulduposte"/>
            </w:pPr>
            <w:r>
              <w:t>Prise de rendez-vous</w:t>
            </w:r>
            <w:r w:rsidR="005F374E">
              <w:t>, organisation de l’agenda, accueil client, enregistrement carte grise, convoyage, entretien et réparation du parc automobile de la société</w:t>
            </w:r>
          </w:p>
          <w:p w:rsidR="00486D31" w:rsidRPr="002D1A55" w:rsidRDefault="00486D31" w:rsidP="00486D31">
            <w:pPr>
              <w:pStyle w:val="Intitulduposte"/>
              <w:rPr>
                <w:bCs/>
              </w:rPr>
            </w:pPr>
          </w:p>
          <w:p w:rsidR="002B1B84" w:rsidRPr="00486D31" w:rsidRDefault="00BA0963" w:rsidP="00BC3A1D">
            <w:pPr>
              <w:pStyle w:val="Dates"/>
              <w:ind w:left="720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CDD 6 mois </w:t>
            </w:r>
            <w:r w:rsid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du </w:t>
            </w:r>
            <w:r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01</w:t>
            </w:r>
            <w:r w:rsidR="002B1B84"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/03/2022 au 30/09/2022</w:t>
            </w:r>
            <w:r w:rsidR="00CB56AC"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</w:t>
            </w:r>
            <w:r w:rsidR="00426507"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CDD </w:t>
            </w:r>
            <w:r w:rsidR="001B2DC7"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 </w:t>
            </w:r>
          </w:p>
          <w:p w:rsidR="002B1B84" w:rsidRPr="00486D31" w:rsidRDefault="00BA0963" w:rsidP="00BC3A1D">
            <w:pPr>
              <w:pStyle w:val="Dates"/>
              <w:ind w:left="720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CDD 1an </w:t>
            </w:r>
            <w:r w:rsid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du </w:t>
            </w:r>
            <w:r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01</w:t>
            </w:r>
            <w:r w:rsid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/11/2020 au </w:t>
            </w:r>
            <w:r w:rsidR="002B1B84"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31/10/2021 CDD </w:t>
            </w:r>
          </w:p>
          <w:p w:rsidR="00426507" w:rsidRDefault="00486D31" w:rsidP="00BC3A1D">
            <w:pPr>
              <w:pStyle w:val="Dates"/>
              <w:ind w:left="720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CDD 1 mois</w:t>
            </w: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du</w:t>
            </w:r>
            <w:r w:rsidR="00426507" w:rsidRPr="00486D31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01/08/2020 au 31/08/2020 </w:t>
            </w:r>
          </w:p>
          <w:p w:rsidR="00486D31" w:rsidRDefault="00486D31" w:rsidP="00486D31">
            <w:pPr>
              <w:pStyle w:val="Exprience"/>
            </w:pPr>
          </w:p>
          <w:p w:rsidR="00486D31" w:rsidRDefault="005F374E" w:rsidP="003B248B">
            <w:pPr>
              <w:pStyle w:val="Exprience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 xml:space="preserve"> Mécanicien </w:t>
            </w:r>
            <w:r w:rsidR="00265825">
              <w:rPr>
                <w:b/>
              </w:rPr>
              <w:t xml:space="preserve">automobile </w:t>
            </w:r>
            <w:r w:rsidR="00265825">
              <w:rPr>
                <w:rStyle w:val="lev"/>
                <w:rFonts w:eastAsia="Calibri"/>
                <w:b w:val="0"/>
                <w:lang w:bidi="fr-FR"/>
              </w:rPr>
              <w:t>-</w:t>
            </w:r>
            <w:r w:rsidR="00486D31" w:rsidRPr="00486D31">
              <w:rPr>
                <w:rStyle w:val="lev"/>
                <w:rFonts w:eastAsia="Calibri"/>
                <w:b w:val="0"/>
                <w:lang w:bidi="fr-FR"/>
              </w:rPr>
              <w:t xml:space="preserve"> </w:t>
            </w:r>
            <w:r w:rsidR="00486D31" w:rsidRPr="00486D31">
              <w:rPr>
                <w:b/>
              </w:rPr>
              <w:t xml:space="preserve">Garage CK AUTO </w:t>
            </w:r>
            <w:proofErr w:type="spellStart"/>
            <w:r w:rsidR="00486D31" w:rsidRPr="00486D31">
              <w:rPr>
                <w:b/>
              </w:rPr>
              <w:t>Gazeran</w:t>
            </w:r>
            <w:proofErr w:type="spellEnd"/>
            <w:r w:rsidR="00486D31" w:rsidRPr="00486D31">
              <w:rPr>
                <w:b/>
              </w:rPr>
              <w:t xml:space="preserve"> 78</w:t>
            </w:r>
          </w:p>
          <w:p w:rsidR="00486D31" w:rsidRPr="00426507" w:rsidRDefault="00486D31" w:rsidP="00486D31">
            <w:pPr>
              <w:pStyle w:val="Exprience"/>
            </w:pPr>
            <w:r>
              <w:t xml:space="preserve">Montage pneu, équilibrage, freinage plaquette et disque, parallélisme, Prise de rendez-vous, Accueil clients, devis, commande, encaissement </w:t>
            </w:r>
          </w:p>
          <w:p w:rsidR="003D1B71" w:rsidRPr="005604BC" w:rsidRDefault="00486D31" w:rsidP="00BC3A1D">
            <w:pPr>
              <w:pStyle w:val="Dates"/>
              <w:ind w:left="720"/>
            </w:pPr>
            <w:r w:rsidRPr="00486D31">
              <w:rPr>
                <w:rFonts w:eastAsiaTheme="minorHAnsi"/>
                <w:b w:val="0"/>
                <w:color w:val="auto"/>
                <w:sz w:val="22"/>
                <w:szCs w:val="24"/>
              </w:rPr>
              <w:t>CDD 5 mois 01</w:t>
            </w:r>
            <w:r w:rsidR="001B2DC7" w:rsidRPr="00486D31">
              <w:rPr>
                <w:rFonts w:eastAsiaTheme="minorHAnsi"/>
                <w:b w:val="0"/>
                <w:color w:val="auto"/>
                <w:sz w:val="22"/>
                <w:szCs w:val="24"/>
              </w:rPr>
              <w:t>/04/2022 au 30/09/2022</w:t>
            </w:r>
            <w:r>
              <w:rPr>
                <w:rFonts w:eastAsia="Calibri"/>
                <w:lang w:bidi="fr-FR"/>
              </w:rPr>
              <w:t xml:space="preserve"> </w:t>
            </w:r>
          </w:p>
          <w:p w:rsidR="00486D31" w:rsidRDefault="00486D31" w:rsidP="00BA0963">
            <w:pPr>
              <w:pStyle w:val="Titre2"/>
              <w:spacing w:before="0" w:after="0"/>
            </w:pPr>
          </w:p>
          <w:p w:rsidR="00265825" w:rsidRDefault="00265825" w:rsidP="00BA0963">
            <w:pPr>
              <w:pStyle w:val="Titre2"/>
              <w:spacing w:before="0" w:after="0"/>
              <w:rPr>
                <w:sz w:val="28"/>
                <w:szCs w:val="28"/>
              </w:rPr>
            </w:pPr>
          </w:p>
          <w:p w:rsidR="00426507" w:rsidRPr="00173F06" w:rsidRDefault="00BA0963" w:rsidP="00BA0963">
            <w:pPr>
              <w:pStyle w:val="Titre2"/>
              <w:spacing w:before="0" w:after="0"/>
              <w:rPr>
                <w:sz w:val="32"/>
                <w:szCs w:val="32"/>
              </w:rPr>
            </w:pPr>
            <w:r w:rsidRPr="00173F06">
              <w:rPr>
                <w:sz w:val="32"/>
                <w:szCs w:val="32"/>
              </w:rPr>
              <w:t xml:space="preserve">Formation </w:t>
            </w:r>
          </w:p>
          <w:p w:rsidR="00486D31" w:rsidRDefault="00486D31" w:rsidP="00486D31">
            <w:pPr>
              <w:pStyle w:val="Dates"/>
              <w:ind w:left="360"/>
              <w:rPr>
                <w:rFonts w:eastAsiaTheme="minorHAnsi"/>
                <w:b w:val="0"/>
                <w:color w:val="auto"/>
                <w:sz w:val="22"/>
                <w:szCs w:val="24"/>
              </w:rPr>
            </w:pPr>
          </w:p>
          <w:p w:rsidR="00BA0963" w:rsidRPr="00BA0963" w:rsidRDefault="00BA0963" w:rsidP="003B248B">
            <w:pPr>
              <w:pStyle w:val="Dates"/>
              <w:numPr>
                <w:ilvl w:val="0"/>
                <w:numId w:val="17"/>
              </w:numPr>
              <w:rPr>
                <w:rFonts w:eastAsiaTheme="minorHAnsi"/>
                <w:b w:val="0"/>
                <w:color w:val="auto"/>
                <w:sz w:val="22"/>
                <w:szCs w:val="24"/>
              </w:rPr>
            </w:pPr>
            <w:r w:rsidRPr="00BA0963">
              <w:rPr>
                <w:rFonts w:eastAsiaTheme="minorHAnsi"/>
                <w:b w:val="0"/>
                <w:color w:val="auto"/>
                <w:sz w:val="22"/>
                <w:szCs w:val="24"/>
              </w:rPr>
              <w:t xml:space="preserve">Contrat d’apprentissage à l’AFPA du 05/12/2022 au 17/12/2023  </w:t>
            </w:r>
          </w:p>
          <w:p w:rsidR="00265825" w:rsidRDefault="00BA0963" w:rsidP="00BA0963">
            <w:r>
              <w:rPr>
                <w:rFonts w:eastAsia="Calibri"/>
                <w:lang w:bidi="fr-FR"/>
              </w:rPr>
              <w:t xml:space="preserve">               CAP </w:t>
            </w:r>
            <w:r>
              <w:t xml:space="preserve">Mécanicien de maintenance automobile </w:t>
            </w:r>
          </w:p>
          <w:p w:rsidR="00BA0963" w:rsidRPr="00BA0963" w:rsidRDefault="00265825" w:rsidP="00BA0963">
            <w:r>
              <w:t xml:space="preserve">               Obtenue</w:t>
            </w:r>
            <w:r w:rsidR="001B239D">
              <w:t xml:space="preserve"> en 2025</w:t>
            </w:r>
            <w:r>
              <w:t xml:space="preserve"> en candidat libre</w:t>
            </w:r>
          </w:p>
          <w:p w:rsidR="00265825" w:rsidRDefault="00265825" w:rsidP="00BA0963">
            <w:pPr>
              <w:pStyle w:val="Titre2"/>
              <w:spacing w:before="0" w:after="0"/>
              <w:rPr>
                <w:sz w:val="28"/>
                <w:szCs w:val="28"/>
              </w:rPr>
            </w:pPr>
          </w:p>
          <w:p w:rsidR="003D1B71" w:rsidRPr="00173F06" w:rsidRDefault="00836E9C" w:rsidP="00BA0963">
            <w:pPr>
              <w:pStyle w:val="Titre2"/>
              <w:spacing w:before="0" w:after="0"/>
              <w:rPr>
                <w:sz w:val="32"/>
                <w:szCs w:val="32"/>
              </w:rPr>
            </w:pPr>
            <w:r w:rsidRPr="00173F06">
              <w:rPr>
                <w:sz w:val="32"/>
                <w:szCs w:val="32"/>
              </w:rPr>
              <w:t>Stage</w:t>
            </w:r>
          </w:p>
          <w:p w:rsidR="00486D31" w:rsidRDefault="00486D31" w:rsidP="00486D31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eastAsiaTheme="minorHAnsi"/>
                <w:sz w:val="22"/>
              </w:rPr>
            </w:pPr>
          </w:p>
          <w:p w:rsidR="00426507" w:rsidRPr="00BA0963" w:rsidRDefault="00426507" w:rsidP="003B248B">
            <w:pPr>
              <w:pStyle w:val="Paragraphedeliste"/>
              <w:numPr>
                <w:ilvl w:val="0"/>
                <w:numId w:val="17"/>
              </w:numPr>
              <w:rPr>
                <w:rFonts w:eastAsiaTheme="minorHAnsi"/>
                <w:sz w:val="22"/>
              </w:rPr>
            </w:pPr>
            <w:r w:rsidRPr="00BA0963">
              <w:rPr>
                <w:rFonts w:eastAsiaTheme="minorHAnsi"/>
                <w:sz w:val="22"/>
              </w:rPr>
              <w:t xml:space="preserve">Contrôle technique - </w:t>
            </w:r>
            <w:proofErr w:type="spellStart"/>
            <w:r w:rsidRPr="00BA0963">
              <w:rPr>
                <w:rFonts w:eastAsiaTheme="minorHAnsi"/>
                <w:sz w:val="22"/>
              </w:rPr>
              <w:t>Autovision</w:t>
            </w:r>
            <w:proofErr w:type="spellEnd"/>
            <w:r w:rsidRPr="00BA0963">
              <w:rPr>
                <w:rFonts w:eastAsiaTheme="minorHAnsi"/>
                <w:sz w:val="22"/>
              </w:rPr>
              <w:t xml:space="preserve"> </w:t>
            </w:r>
            <w:proofErr w:type="spellStart"/>
            <w:r w:rsidRPr="00BA0963">
              <w:rPr>
                <w:rFonts w:eastAsiaTheme="minorHAnsi"/>
                <w:sz w:val="22"/>
              </w:rPr>
              <w:t>Gazeran</w:t>
            </w:r>
            <w:proofErr w:type="spellEnd"/>
            <w:r w:rsidRPr="00BA0963">
              <w:rPr>
                <w:rFonts w:eastAsiaTheme="minorHAnsi"/>
                <w:sz w:val="22"/>
              </w:rPr>
              <w:t xml:space="preserve"> 78</w:t>
            </w:r>
          </w:p>
          <w:p w:rsidR="00D74812" w:rsidRPr="00426507" w:rsidRDefault="00D74812" w:rsidP="00BC3A1D">
            <w:pPr>
              <w:pStyle w:val="Nomdeltablissement"/>
              <w:ind w:left="720"/>
              <w:rPr>
                <w:b w:val="0"/>
              </w:rPr>
            </w:pPr>
            <w:r w:rsidRPr="00426507">
              <w:rPr>
                <w:b w:val="0"/>
              </w:rPr>
              <w:t xml:space="preserve">Du 19/11/2019 </w:t>
            </w:r>
            <w:r w:rsidRPr="00426507">
              <w:rPr>
                <w:b w:val="0"/>
                <w:lang w:bidi="fr-FR"/>
              </w:rPr>
              <w:t xml:space="preserve">au </w:t>
            </w:r>
            <w:r w:rsidRPr="00426507">
              <w:rPr>
                <w:b w:val="0"/>
              </w:rPr>
              <w:t>23/11/2019</w:t>
            </w:r>
            <w:r w:rsidR="00426507" w:rsidRPr="00426507">
              <w:rPr>
                <w:b w:val="0"/>
              </w:rPr>
              <w:t xml:space="preserve"> (3ème observation)</w:t>
            </w:r>
          </w:p>
          <w:p w:rsidR="00D74812" w:rsidRPr="00426507" w:rsidRDefault="00D74812" w:rsidP="00BC3A1D">
            <w:pPr>
              <w:pStyle w:val="Nomdeltablissement"/>
              <w:ind w:left="720"/>
              <w:rPr>
                <w:b w:val="0"/>
              </w:rPr>
            </w:pPr>
            <w:r w:rsidRPr="00426507">
              <w:rPr>
                <w:b w:val="0"/>
              </w:rPr>
              <w:t xml:space="preserve">Du 10/12/2019 au 14/12/2019 </w:t>
            </w:r>
            <w:r w:rsidR="00426507" w:rsidRPr="00426507">
              <w:rPr>
                <w:b w:val="0"/>
              </w:rPr>
              <w:t>(3</w:t>
            </w:r>
            <w:r w:rsidR="00426507" w:rsidRPr="00426507">
              <w:rPr>
                <w:b w:val="0"/>
                <w:vertAlign w:val="superscript"/>
              </w:rPr>
              <w:t>ème</w:t>
            </w:r>
            <w:r w:rsidR="00426507" w:rsidRPr="00426507">
              <w:rPr>
                <w:b w:val="0"/>
              </w:rPr>
              <w:t xml:space="preserve"> accueil, prise de rdv)</w:t>
            </w:r>
          </w:p>
          <w:p w:rsidR="007F714E" w:rsidRPr="00BC3A1D" w:rsidRDefault="00426507" w:rsidP="00BC3A1D">
            <w:pPr>
              <w:pStyle w:val="Titre2"/>
              <w:numPr>
                <w:ilvl w:val="0"/>
                <w:numId w:val="17"/>
              </w:numPr>
              <w:rPr>
                <w:rFonts w:ascii="Calibri" w:eastAsiaTheme="minorHAnsi" w:hAnsi="Calibri" w:cs="Calibri"/>
                <w:b w:val="0"/>
                <w:bCs w:val="0"/>
                <w:color w:val="auto"/>
                <w:sz w:val="22"/>
                <w:szCs w:val="24"/>
                <w:u w:val="none"/>
              </w:rPr>
            </w:pPr>
            <w:r w:rsidRPr="00426507">
              <w:rPr>
                <w:rFonts w:ascii="Calibri" w:eastAsiaTheme="minorHAnsi" w:hAnsi="Calibri" w:cs="Calibri"/>
                <w:b w:val="0"/>
                <w:bCs w:val="0"/>
                <w:color w:val="auto"/>
                <w:sz w:val="22"/>
                <w:szCs w:val="24"/>
                <w:u w:val="none"/>
              </w:rPr>
              <w:t>Garage Renault Rambouillet 78</w:t>
            </w:r>
            <w:r w:rsidR="00BC3A1D">
              <w:t xml:space="preserve"> </w:t>
            </w:r>
            <w:r w:rsidR="00BC3A1D">
              <w:rPr>
                <w:rFonts w:ascii="Calibri" w:eastAsiaTheme="minorHAnsi" w:hAnsi="Calibri" w:cs="Calibri"/>
                <w:b w:val="0"/>
                <w:bCs w:val="0"/>
                <w:color w:val="auto"/>
                <w:sz w:val="22"/>
                <w:szCs w:val="24"/>
                <w:u w:val="none"/>
              </w:rPr>
              <w:t>d</w:t>
            </w:r>
            <w:r w:rsidR="00D40349" w:rsidRPr="00BC3A1D">
              <w:rPr>
                <w:rFonts w:ascii="Calibri" w:eastAsiaTheme="minorHAnsi" w:hAnsi="Calibri" w:cs="Calibri"/>
                <w:b w:val="0"/>
                <w:bCs w:val="0"/>
                <w:color w:val="auto"/>
                <w:sz w:val="22"/>
                <w:szCs w:val="24"/>
                <w:u w:val="none"/>
              </w:rPr>
              <w:t>u 01/02/2020 au 05/02/2020</w:t>
            </w:r>
          </w:p>
          <w:p w:rsidR="007F714E" w:rsidRDefault="007F714E" w:rsidP="007F714E"/>
          <w:p w:rsidR="003D1B71" w:rsidRPr="005604BC" w:rsidRDefault="003D1B71" w:rsidP="00AC6C7E"/>
          <w:p w:rsidR="003D1B71" w:rsidRPr="005604BC" w:rsidRDefault="003D1B71" w:rsidP="008E0BF2">
            <w:pPr>
              <w:spacing w:before="20" w:after="40"/>
              <w:rPr>
                <w:sz w:val="24"/>
                <w:szCs w:val="24"/>
              </w:rPr>
            </w:pPr>
          </w:p>
        </w:tc>
      </w:tr>
      <w:tr w:rsidR="003D1B71" w:rsidRPr="005604BC" w:rsidTr="003D1B71">
        <w:trPr>
          <w:trHeight w:val="1164"/>
        </w:trPr>
        <w:tc>
          <w:tcPr>
            <w:tcW w:w="720" w:type="dxa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222466"/>
        </w:tc>
      </w:tr>
      <w:tr w:rsidR="003D1B71" w:rsidRPr="005604BC" w:rsidTr="003D1B71">
        <w:trPr>
          <w:trHeight w:val="54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86D31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  <w:sz w:val="22"/>
                <w:szCs w:val="22"/>
              </w:rPr>
            </w:pPr>
            <w:r w:rsidRPr="00486D31">
              <w:rPr>
                <w:noProof/>
                <w:sz w:val="22"/>
                <w:szCs w:val="22"/>
                <w:lang w:eastAsia="fr-F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954DC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J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E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K3859oAAAADAQAADwAA&#10;AGRycy9kb3ducmV2LnhtbEyPQUvDQBCF74L/YZmCN7tJS0TSbEop6qkItoJ4mybTJDQ7G7LbJP33&#10;jl7sZR7DG977JltPtlUD9b5xbCCeR6CIC1c2XBn4PLw+PoPyAbnE1jEZuJKHdX5/l2FaupE/aNiH&#10;SkkI+xQN1CF0qda+qMmin7uOWLyT6y0GWftKlz2OEm5bvYiiJ22xYWmosaNtTcV5f7EG3kYcN8v4&#10;ZdidT9vr9yF5/9rFZMzDbNqsQAWawv8x/OILOuTCdHQXLr1qDcgj4W+KlyxjUEfRRQI6z/Qte/4D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86D31" w:rsidRDefault="0091729C" w:rsidP="00380FD1">
            <w:pPr>
              <w:pStyle w:val="Informations"/>
              <w:rPr>
                <w:sz w:val="22"/>
                <w:szCs w:val="22"/>
              </w:rPr>
            </w:pPr>
            <w:r w:rsidRPr="00486D31">
              <w:rPr>
                <w:sz w:val="22"/>
                <w:szCs w:val="22"/>
              </w:rPr>
              <w:t>35 avenue des Tulipes</w:t>
            </w:r>
          </w:p>
          <w:p w:rsidR="003D1B71" w:rsidRPr="00486D31" w:rsidRDefault="0091729C" w:rsidP="0091729C">
            <w:pPr>
              <w:pStyle w:val="Informations"/>
              <w:rPr>
                <w:sz w:val="22"/>
                <w:szCs w:val="22"/>
              </w:rPr>
            </w:pPr>
            <w:r w:rsidRPr="00486D31">
              <w:rPr>
                <w:sz w:val="22"/>
                <w:szCs w:val="22"/>
              </w:rPr>
              <w:t>78990 Elancourt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86D31" w:rsidRDefault="003D1B71" w:rsidP="00222466">
            <w:pPr>
              <w:pStyle w:val="Sansinterligne"/>
              <w:rPr>
                <w:color w:val="666666"/>
                <w:sz w:val="2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24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A3BC1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86D31" w:rsidRDefault="0091729C" w:rsidP="0091729C">
            <w:pPr>
              <w:pStyle w:val="Informations"/>
              <w:rPr>
                <w:sz w:val="22"/>
                <w:szCs w:val="22"/>
              </w:rPr>
            </w:pPr>
            <w:r w:rsidRPr="00486D31">
              <w:rPr>
                <w:sz w:val="22"/>
                <w:szCs w:val="22"/>
              </w:rPr>
              <w:t xml:space="preserve">07 87 23 18 69 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EDE51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86D31" w:rsidRDefault="0091729C" w:rsidP="00380FD1">
            <w:pPr>
              <w:pStyle w:val="Informations"/>
              <w:rPr>
                <w:sz w:val="18"/>
                <w:szCs w:val="18"/>
              </w:rPr>
            </w:pPr>
            <w:r w:rsidRPr="00486D31">
              <w:rPr>
                <w:rFonts w:ascii="Segoe UI" w:hAnsi="Segoe UI" w:cs="Segoe UI"/>
                <w:color w:val="808080"/>
                <w:sz w:val="18"/>
                <w:szCs w:val="18"/>
                <w:shd w:val="clear" w:color="auto" w:fill="FFFFFF"/>
              </w:rPr>
              <w:t>kaddchems@gmail.com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74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5604BC" w:rsidRDefault="003D1B71" w:rsidP="0091729C">
            <w:pPr>
              <w:pStyle w:val="Informations"/>
            </w:pPr>
          </w:p>
        </w:tc>
        <w:tc>
          <w:tcPr>
            <w:tcW w:w="423" w:type="dxa"/>
            <w:vMerge/>
          </w:tcPr>
          <w:p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2448"/>
        </w:trPr>
        <w:tc>
          <w:tcPr>
            <w:tcW w:w="720" w:type="dxa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5604BC" w:rsidRDefault="003D1B71" w:rsidP="00222466"/>
        </w:tc>
        <w:tc>
          <w:tcPr>
            <w:tcW w:w="6607" w:type="dxa"/>
            <w:vMerge/>
          </w:tcPr>
          <w:p w:rsidR="003D1B71" w:rsidRPr="005604BC" w:rsidRDefault="003D1B71" w:rsidP="00222466"/>
        </w:tc>
      </w:tr>
    </w:tbl>
    <w:p w:rsidR="007F5B63" w:rsidRPr="005604BC" w:rsidRDefault="007F5B63" w:rsidP="006D79A8">
      <w:pPr>
        <w:pStyle w:val="Corpsdetexte"/>
      </w:pPr>
    </w:p>
    <w:sectPr w:rsidR="007F5B63" w:rsidRPr="005604BC" w:rsidSect="008514E0">
      <w:headerReference w:type="default" r:id="rId19"/>
      <w:type w:val="continuous"/>
      <w:pgSz w:w="11906" w:h="16838" w:code="9"/>
      <w:pgMar w:top="720" w:right="720" w:bottom="720" w:left="72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43D" w:rsidRDefault="00C3443D" w:rsidP="00590471">
      <w:r>
        <w:separator/>
      </w:r>
    </w:p>
  </w:endnote>
  <w:endnote w:type="continuationSeparator" w:id="0">
    <w:p w:rsidR="00C3443D" w:rsidRDefault="00C3443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43D" w:rsidRDefault="00C3443D" w:rsidP="00590471">
      <w:r>
        <w:separator/>
      </w:r>
    </w:p>
  </w:footnote>
  <w:footnote w:type="continuationSeparator" w:id="0">
    <w:p w:rsidR="00C3443D" w:rsidRDefault="00C3443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32675C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DNL8wGAAzh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KJXC8oTA00CRaHIsDygV0cBEonIsD5NjeUCpiAYmEpVjeZgcy0M5lhBYvaAcy8PkWB5QKrUN&#10;TI7loRxLCLwqKBJNjuWhHEsIPA0UiSbH8lCOJQSeBopEk2N5KMcSAksD5VgeJsfyUI4lBJ4GikST&#10;Y3koxxICTwNFosmxPJRjCYGngSLR5FgeyrGEwNNAkWhyLA/lWELgaPBUjiUEXgbCsTxNjuWpHEsI&#10;PA1kdn6aHMtTOZYQeBrI7Pw0OZanciwh8DQQP/FpcixP5VhC4GkgfuLT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v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OnCFzd2nNQ7DfjP3hcFdzIZHvKFRRMzz29nx3+HVMvTORbix8HBDZSrp+JBm9c&#10;VnOkVNluKTnRL6m4anY33af5Uh6CkUyzP0Y/C5HO2zRDMc47rP4r+Q7pAmptE/sl4umUipdSjrp8&#10;LMW7UapCgPa/MrHJETos84eEyVu/yQPJjy674HH++3GO3+OU6pFamedWJwFSU8pMTgLrra8M2nUF&#10;oyqPptbXV/aJ1ijHwXAbAGRKVSThntbwImNF+g3R0SfNlJPwG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V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da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59x2QCIPvqxVUQ9VcCpGG/CzKYaOE3JA8gHHOF7FydjZpQvEz7mMjuHZCEblOACHHLZwmU&#10;ogo1zHFklkG0kDyJ5EzdsT+gQKfI9jetgyi4JQHYdlIyqmD2G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oBSKSxPCDwNFIkmx/KAUhENTCQq&#10;x/IwOZYHlIpoYCJROZaHybE8lGMJgdULyrE8TI7lAaVS28DkWB7KsYTAq4Ii0eRYHsqxhMDTQJFo&#10;ciwP5VhC4GmgSDQ5lodyLCGwNFCO5WFyLA/lWELgaaBINDmWh3IsIfA0UCSaHMtDOZYQeBooEk2O&#10;5aEcSwg8DRSJJsfyUI4lBI4GT+VYQuBlIBzL0+RYnsqxhMDTQGbnp8mxPJVjCYGngczOT5NjeSrH&#10;EgJPA/ETnybH8lSOJQSeBuInP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C1786"/>
    <w:multiLevelType w:val="hybridMultilevel"/>
    <w:tmpl w:val="F4C0F118"/>
    <w:lvl w:ilvl="0" w:tplc="3AEA80C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6984B51"/>
    <w:multiLevelType w:val="hybridMultilevel"/>
    <w:tmpl w:val="570272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A7D4F"/>
    <w:multiLevelType w:val="hybridMultilevel"/>
    <w:tmpl w:val="2E281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29C"/>
    <w:rsid w:val="00057B16"/>
    <w:rsid w:val="00060042"/>
    <w:rsid w:val="0008685D"/>
    <w:rsid w:val="00090860"/>
    <w:rsid w:val="000F6EC5"/>
    <w:rsid w:val="00112FD7"/>
    <w:rsid w:val="00150ABD"/>
    <w:rsid w:val="00173F06"/>
    <w:rsid w:val="001946FC"/>
    <w:rsid w:val="001B239D"/>
    <w:rsid w:val="001B2DC7"/>
    <w:rsid w:val="00222466"/>
    <w:rsid w:val="00247254"/>
    <w:rsid w:val="0024753C"/>
    <w:rsid w:val="00265825"/>
    <w:rsid w:val="00276026"/>
    <w:rsid w:val="002A6560"/>
    <w:rsid w:val="002B02B8"/>
    <w:rsid w:val="002B1B84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A5132"/>
    <w:rsid w:val="003B248B"/>
    <w:rsid w:val="003D1B71"/>
    <w:rsid w:val="00426507"/>
    <w:rsid w:val="00486D31"/>
    <w:rsid w:val="004E158A"/>
    <w:rsid w:val="005604BC"/>
    <w:rsid w:val="00565C77"/>
    <w:rsid w:val="0056708E"/>
    <w:rsid w:val="005801E5"/>
    <w:rsid w:val="00590471"/>
    <w:rsid w:val="005A7E63"/>
    <w:rsid w:val="005D01FA"/>
    <w:rsid w:val="005E5EA8"/>
    <w:rsid w:val="005F374E"/>
    <w:rsid w:val="00653E17"/>
    <w:rsid w:val="00682F42"/>
    <w:rsid w:val="006A08E8"/>
    <w:rsid w:val="006D79A8"/>
    <w:rsid w:val="0072353B"/>
    <w:rsid w:val="0073379D"/>
    <w:rsid w:val="007346FA"/>
    <w:rsid w:val="007575B6"/>
    <w:rsid w:val="007843DC"/>
    <w:rsid w:val="007B3C81"/>
    <w:rsid w:val="007C49FD"/>
    <w:rsid w:val="007D67CA"/>
    <w:rsid w:val="007E668F"/>
    <w:rsid w:val="007F5B63"/>
    <w:rsid w:val="007F714E"/>
    <w:rsid w:val="00803A0A"/>
    <w:rsid w:val="00836E9C"/>
    <w:rsid w:val="00846CB9"/>
    <w:rsid w:val="008514E0"/>
    <w:rsid w:val="008566AA"/>
    <w:rsid w:val="008A1E6E"/>
    <w:rsid w:val="008C024F"/>
    <w:rsid w:val="008C2CFC"/>
    <w:rsid w:val="008E0BF2"/>
    <w:rsid w:val="00912DC8"/>
    <w:rsid w:val="009155ED"/>
    <w:rsid w:val="0091729C"/>
    <w:rsid w:val="009475DC"/>
    <w:rsid w:val="00967B93"/>
    <w:rsid w:val="009D090F"/>
    <w:rsid w:val="009D290A"/>
    <w:rsid w:val="00A31464"/>
    <w:rsid w:val="00A31B16"/>
    <w:rsid w:val="00A33613"/>
    <w:rsid w:val="00A47A8D"/>
    <w:rsid w:val="00AC6C7E"/>
    <w:rsid w:val="00B4158A"/>
    <w:rsid w:val="00B6466C"/>
    <w:rsid w:val="00BA0963"/>
    <w:rsid w:val="00BB1B5D"/>
    <w:rsid w:val="00BC22C7"/>
    <w:rsid w:val="00BC3A1D"/>
    <w:rsid w:val="00BD195A"/>
    <w:rsid w:val="00C07240"/>
    <w:rsid w:val="00C14078"/>
    <w:rsid w:val="00C3443D"/>
    <w:rsid w:val="00C90DAA"/>
    <w:rsid w:val="00CB56AC"/>
    <w:rsid w:val="00CE1E3D"/>
    <w:rsid w:val="00D053FA"/>
    <w:rsid w:val="00D40349"/>
    <w:rsid w:val="00D54A23"/>
    <w:rsid w:val="00D74812"/>
    <w:rsid w:val="00DC3F0A"/>
    <w:rsid w:val="00E26AED"/>
    <w:rsid w:val="00E3783B"/>
    <w:rsid w:val="00E73AB8"/>
    <w:rsid w:val="00E90A60"/>
    <w:rsid w:val="00E93E92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CC75F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atescls">
    <w:name w:val="Dates clés"/>
    <w:basedOn w:val="Normal"/>
    <w:qFormat/>
    <w:rsid w:val="002B1B84"/>
    <w:pPr>
      <w:widowControl/>
      <w:shd w:val="clear" w:color="auto" w:fill="F2F2F2" w:themeFill="background1" w:themeFillShade="F2"/>
      <w:autoSpaceDE/>
      <w:autoSpaceDN/>
      <w:adjustRightInd/>
      <w:spacing w:before="240" w:line="360" w:lineRule="auto"/>
    </w:pPr>
    <w:rPr>
      <w:rFonts w:asciiTheme="minorHAnsi" w:eastAsiaTheme="minorHAnsi" w:hAnsiTheme="minorHAnsi" w:cstheme="minorBidi"/>
      <w:sz w:val="18"/>
    </w:rPr>
  </w:style>
  <w:style w:type="paragraph" w:customStyle="1" w:styleId="Intitulduposte">
    <w:name w:val="Intitulé du poste"/>
    <w:basedOn w:val="Normal"/>
    <w:qFormat/>
    <w:rsid w:val="002B1B84"/>
    <w:pPr>
      <w:widowControl/>
      <w:autoSpaceDE/>
      <w:autoSpaceDN/>
      <w:adjustRightInd/>
      <w:spacing w:line="259" w:lineRule="auto"/>
    </w:pPr>
    <w:rPr>
      <w:rFonts w:asciiTheme="minorHAnsi" w:eastAsiaTheme="minorHAnsi" w:hAnsiTheme="minorHAnsi" w:cstheme="minorBidi"/>
    </w:rPr>
  </w:style>
  <w:style w:type="paragraph" w:customStyle="1" w:styleId="Nomdelasocit">
    <w:name w:val="Nom de la société"/>
    <w:basedOn w:val="Normal"/>
    <w:qFormat/>
    <w:rsid w:val="002B1B84"/>
    <w:pPr>
      <w:widowControl/>
      <w:autoSpaceDE/>
      <w:autoSpaceDN/>
      <w:adjustRightInd/>
      <w:spacing w:after="200" w:line="259" w:lineRule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vallier.a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D36C0FF5F74293AC7DC47F2E490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C6C67-FE03-477A-917C-CBCAFA026EC7}"/>
      </w:docPartPr>
      <w:docPartBody>
        <w:p w:rsidR="00F45BD7" w:rsidRDefault="00907663">
          <w:pPr>
            <w:pStyle w:val="DED36C0FF5F74293AC7DC47F2E4908BF"/>
          </w:pPr>
          <w:r w:rsidRPr="002A6560">
            <w:t>Expérience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663"/>
    <w:rsid w:val="00027C22"/>
    <w:rsid w:val="000E589D"/>
    <w:rsid w:val="000E7400"/>
    <w:rsid w:val="00907663"/>
    <w:rsid w:val="00B14F38"/>
    <w:rsid w:val="00CA72CF"/>
    <w:rsid w:val="00D25F29"/>
    <w:rsid w:val="00D57964"/>
    <w:rsid w:val="00E91CDC"/>
    <w:rsid w:val="00F4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02CFCF77ED478289F384061D477082">
    <w:name w:val="DA02CFCF77ED478289F384061D477082"/>
  </w:style>
  <w:style w:type="paragraph" w:customStyle="1" w:styleId="21111BA6456242EB94505C5F86DFDA43">
    <w:name w:val="21111BA6456242EB94505C5F86DFDA43"/>
  </w:style>
  <w:style w:type="paragraph" w:customStyle="1" w:styleId="DED36C0FF5F74293AC7DC47F2E4908BF">
    <w:name w:val="DED36C0FF5F74293AC7DC47F2E4908BF"/>
  </w:style>
  <w:style w:type="paragraph" w:customStyle="1" w:styleId="3AB0B11ADA6345F28D0B68412F12178D">
    <w:name w:val="3AB0B11ADA6345F28D0B68412F12178D"/>
  </w:style>
  <w:style w:type="paragraph" w:customStyle="1" w:styleId="76A24AD9375F46E887F20AD64914E31C">
    <w:name w:val="76A24AD9375F46E887F20AD64914E31C"/>
  </w:style>
  <w:style w:type="paragraph" w:customStyle="1" w:styleId="2CB6C311026C4507B31E85CA0A3B5CF2">
    <w:name w:val="2CB6C311026C4507B31E85CA0A3B5CF2"/>
  </w:style>
  <w:style w:type="paragraph" w:customStyle="1" w:styleId="2AADC7A37C024CE3867E666F3499B67C">
    <w:name w:val="2AADC7A37C024CE3867E666F3499B67C"/>
  </w:style>
  <w:style w:type="paragraph" w:customStyle="1" w:styleId="DFE8C89D3FC5480F86287DD713702CB8">
    <w:name w:val="DFE8C89D3FC5480F86287DD713702CB8"/>
  </w:style>
  <w:style w:type="paragraph" w:customStyle="1" w:styleId="1155A22C65CA4A3E84409482419195BD">
    <w:name w:val="1155A22C65CA4A3E84409482419195BD"/>
  </w:style>
  <w:style w:type="paragraph" w:customStyle="1" w:styleId="4A1596D7B41A405A9B421572ECD0DF24">
    <w:name w:val="4A1596D7B41A405A9B421572ECD0DF24"/>
  </w:style>
  <w:style w:type="paragraph" w:customStyle="1" w:styleId="987F03EB89CA4A158543D6157CE8089B">
    <w:name w:val="987F03EB89CA4A158543D6157CE8089B"/>
  </w:style>
  <w:style w:type="paragraph" w:customStyle="1" w:styleId="54C849F254D3468398A064E3414FE582">
    <w:name w:val="54C849F254D3468398A064E3414FE582"/>
  </w:style>
  <w:style w:type="paragraph" w:customStyle="1" w:styleId="F1766E2B8DD3410F92BC1E2349456536">
    <w:name w:val="F1766E2B8DD3410F92BC1E2349456536"/>
  </w:style>
  <w:style w:type="paragraph" w:customStyle="1" w:styleId="6F375869E8824F6D9C7541880A42CAB1">
    <w:name w:val="6F375869E8824F6D9C7541880A42CAB1"/>
  </w:style>
  <w:style w:type="paragraph" w:customStyle="1" w:styleId="115036AFA43447D380F6428CFDD95192">
    <w:name w:val="115036AFA43447D380F6428CFDD95192"/>
  </w:style>
  <w:style w:type="paragraph" w:customStyle="1" w:styleId="5F4EDB8D71B2494EB6C5254A6511FE07">
    <w:name w:val="5F4EDB8D71B2494EB6C5254A6511FE07"/>
  </w:style>
  <w:style w:type="paragraph" w:customStyle="1" w:styleId="B7CEBADB97BD41BF85690CAB7A171771">
    <w:name w:val="B7CEBADB97BD41BF85690CAB7A171771"/>
  </w:style>
  <w:style w:type="paragraph" w:customStyle="1" w:styleId="3E06EA0439EE47829943E449B495F3BF">
    <w:name w:val="3E06EA0439EE47829943E449B495F3BF"/>
  </w:style>
  <w:style w:type="paragraph" w:customStyle="1" w:styleId="B2019033AB58405BBDF21BE8EAEB8855">
    <w:name w:val="B2019033AB58405BBDF21BE8EAEB8855"/>
  </w:style>
  <w:style w:type="paragraph" w:customStyle="1" w:styleId="D4487B41ACCA4A7782D7B52281934C5C">
    <w:name w:val="D4487B41ACCA4A7782D7B52281934C5C"/>
  </w:style>
  <w:style w:type="paragraph" w:customStyle="1" w:styleId="F5B8E45AE270442886EB45756A9EBFB2">
    <w:name w:val="F5B8E45AE270442886EB45756A9EBFB2"/>
  </w:style>
  <w:style w:type="paragraph" w:customStyle="1" w:styleId="0BF8D5AD55B14B068E2DF9C3CDAC6E71">
    <w:name w:val="0BF8D5AD55B14B068E2DF9C3CDAC6E71"/>
  </w:style>
  <w:style w:type="paragraph" w:customStyle="1" w:styleId="90B9A918B77B48BAB77F38ABDC54A8E3">
    <w:name w:val="90B9A918B77B48BAB77F38ABDC54A8E3"/>
  </w:style>
  <w:style w:type="paragraph" w:customStyle="1" w:styleId="88931755C8844D299918F6F3E717F4C7">
    <w:name w:val="88931755C8844D299918F6F3E717F4C7"/>
  </w:style>
  <w:style w:type="paragraph" w:customStyle="1" w:styleId="CA8B2BEBA9B043FBB6A9F6CD33BFB944">
    <w:name w:val="CA8B2BEBA9B043FBB6A9F6CD33BFB944"/>
  </w:style>
  <w:style w:type="paragraph" w:customStyle="1" w:styleId="FE17898F90F44E32A4F26480A8431069">
    <w:name w:val="FE17898F90F44E32A4F26480A8431069"/>
  </w:style>
  <w:style w:type="paragraph" w:customStyle="1" w:styleId="1B9C0CD8F0CD46FCB047667BB319FE6D">
    <w:name w:val="1B9C0CD8F0CD46FCB047667BB319FE6D"/>
  </w:style>
  <w:style w:type="paragraph" w:customStyle="1" w:styleId="64EBDA34FC5B4D5B92175F7DE1FD6AC5">
    <w:name w:val="64EBDA34FC5B4D5B92175F7DE1FD6AC5"/>
  </w:style>
  <w:style w:type="paragraph" w:customStyle="1" w:styleId="0523230C3A2948AEA5D958A6CB1D0BA7">
    <w:name w:val="0523230C3A2948AEA5D958A6CB1D0BA7"/>
  </w:style>
  <w:style w:type="paragraph" w:customStyle="1" w:styleId="694B0762F59840F4803D7C874968C2ED">
    <w:name w:val="694B0762F59840F4803D7C874968C2ED"/>
  </w:style>
  <w:style w:type="paragraph" w:customStyle="1" w:styleId="F86295C2711941B1BA705B4D64072F56">
    <w:name w:val="F86295C2711941B1BA705B4D64072F56"/>
  </w:style>
  <w:style w:type="paragraph" w:customStyle="1" w:styleId="43346294B7064907B843EE352E0F3768">
    <w:name w:val="43346294B7064907B843EE352E0F3768"/>
  </w:style>
  <w:style w:type="paragraph" w:customStyle="1" w:styleId="7263D60D6CE14343A27EBD650392871E">
    <w:name w:val="7263D60D6CE14343A27EBD650392871E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1BD8A727DB784CD8A545E72FFBC86776">
    <w:name w:val="1BD8A727DB784CD8A545E72FFBC867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6A9D57E-5183-4248-B7E5-7B80B621F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bleues.dotx</Template>
  <TotalTime>0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2024-01-19T16:17:00Z</dcterms:created>
  <dcterms:modified xsi:type="dcterms:W3CDTF">2025-09-19T09:52:00Z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